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44A" w:rsidRDefault="00F30AF1">
      <w:pPr>
        <w:jc w:val="center"/>
      </w:pPr>
      <w:bookmarkStart w:id="0" w:name="_GoBack"/>
      <w:bookmarkEnd w:id="0"/>
      <w:r>
        <w:t>HARMONOGRAM PRACÍ:</w:t>
      </w:r>
    </w:p>
    <w:p w:rsidR="00A7744A" w:rsidRDefault="00F30AF1">
      <w:pPr>
        <w:jc w:val="center"/>
      </w:pPr>
      <w:r>
        <w:t>STAVBA:</w:t>
      </w:r>
    </w:p>
    <w:p w:rsidR="00A7744A" w:rsidRDefault="00F30AF1">
      <w:pPr>
        <w:jc w:val="center"/>
      </w:pPr>
      <w:r>
        <w:t>SNÍŽENÍ ENERGETICKÉ NÁROČNOSTI A ZMĚNA STAVBY,</w:t>
      </w:r>
    </w:p>
    <w:p w:rsidR="00A7744A" w:rsidRDefault="00F30AF1">
      <w:pPr>
        <w:jc w:val="center"/>
      </w:pPr>
      <w:r>
        <w:t>LUČNÍ Č. P. 530 A 653 ST. P. Č. 2297 A 2295 K. Ú. MIMOŇ</w:t>
      </w:r>
    </w:p>
    <w:p w:rsidR="00A7744A" w:rsidRDefault="00A7744A">
      <w:pPr>
        <w:jc w:val="center"/>
        <w:rPr>
          <w:b/>
        </w:rPr>
      </w:pPr>
    </w:p>
    <w:p w:rsidR="00A7744A" w:rsidRDefault="00F30AF1">
      <w:pPr>
        <w:jc w:val="both"/>
        <w:rPr>
          <w:b/>
        </w:rPr>
      </w:pPr>
      <w:r>
        <w:rPr>
          <w:b/>
        </w:rPr>
        <w:t>Objekt 20150826a – stavební část</w:t>
      </w:r>
    </w:p>
    <w:p w:rsidR="00A7744A" w:rsidRDefault="00A7744A">
      <w:pPr>
        <w:jc w:val="both"/>
      </w:pPr>
    </w:p>
    <w:p w:rsidR="00A7744A" w:rsidRDefault="00F30AF1">
      <w:pPr>
        <w:jc w:val="both"/>
      </w:pPr>
      <w:r>
        <w:t xml:space="preserve">HSV – Práce a </w:t>
      </w:r>
      <w:r>
        <w:t>dodávky HSV</w:t>
      </w:r>
    </w:p>
    <w:p w:rsidR="00A7744A" w:rsidRDefault="00F30AF1">
      <w:pPr>
        <w:jc w:val="both"/>
      </w:pPr>
      <w:r>
        <w:t>1 – Zemní práce                                                                                         5. 6.  –  5. 7. 2017</w:t>
      </w:r>
    </w:p>
    <w:p w:rsidR="00A7744A" w:rsidRDefault="00F30AF1">
      <w:pPr>
        <w:jc w:val="both"/>
      </w:pPr>
      <w:r>
        <w:t xml:space="preserve">2 – Základy                              </w:t>
      </w:r>
      <w:r>
        <w:tab/>
      </w:r>
      <w:r>
        <w:tab/>
      </w:r>
      <w:r>
        <w:tab/>
        <w:t xml:space="preserve">                                5. 6.  –  5. 7. 2017</w:t>
      </w:r>
    </w:p>
    <w:p w:rsidR="00A7744A" w:rsidRDefault="00F30AF1">
      <w:pPr>
        <w:jc w:val="both"/>
      </w:pPr>
      <w:r>
        <w:t>3 – Svislé a kompletní</w:t>
      </w:r>
      <w:r>
        <w:t xml:space="preserve"> konstrukce </w:t>
      </w:r>
      <w:r>
        <w:tab/>
      </w:r>
      <w:r>
        <w:tab/>
      </w:r>
      <w:r>
        <w:tab/>
        <w:t xml:space="preserve">                  5. 6.  –  20. 7. 2017</w:t>
      </w:r>
    </w:p>
    <w:p w:rsidR="00A7744A" w:rsidRDefault="00F30AF1">
      <w:pPr>
        <w:jc w:val="both"/>
      </w:pPr>
      <w:r>
        <w:t>4 – Vodorovné konstrukce                                                                      5. 6.  –  15. 7. 2017</w:t>
      </w:r>
    </w:p>
    <w:p w:rsidR="00A7744A" w:rsidRDefault="00F30AF1">
      <w:pPr>
        <w:jc w:val="both"/>
      </w:pPr>
      <w:r>
        <w:t xml:space="preserve">5 – Komunikace pozemní                                                               </w:t>
      </w:r>
      <w:r>
        <w:t xml:space="preserve">         5. 6.  –  25. 11. 2017</w:t>
      </w:r>
    </w:p>
    <w:p w:rsidR="00A7744A" w:rsidRDefault="00F30AF1">
      <w:pPr>
        <w:jc w:val="both"/>
      </w:pPr>
      <w:r>
        <w:t>6 – Úpravy povrchů, podlahy a osazení výplní                                     5. 6.  –  25. 8. 2017</w:t>
      </w:r>
    </w:p>
    <w:p w:rsidR="00A7744A" w:rsidRDefault="00F30AF1">
      <w:pPr>
        <w:jc w:val="both"/>
      </w:pPr>
      <w:r>
        <w:t xml:space="preserve">      ZATEPLENÍ FASÁDA                                                                             5. 6.  –  25. 9. 2017</w:t>
      </w:r>
    </w:p>
    <w:p w:rsidR="00A7744A" w:rsidRDefault="00F30AF1">
      <w:pPr>
        <w:jc w:val="both"/>
      </w:pPr>
      <w:r>
        <w:t xml:space="preserve">8 – Trubní vedení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5. 6.  –  15. 7. 2017</w:t>
      </w:r>
    </w:p>
    <w:p w:rsidR="00A7744A" w:rsidRDefault="00F30AF1">
      <w:pPr>
        <w:jc w:val="both"/>
      </w:pPr>
      <w:r>
        <w:t>9 – Ostatní konstrukce a práce – bourací</w:t>
      </w:r>
    </w:p>
    <w:p w:rsidR="00A7744A" w:rsidRDefault="00F30AF1">
      <w:pPr>
        <w:jc w:val="both"/>
      </w:pPr>
      <w:r>
        <w:t xml:space="preserve">       ROZDĚLENO INTERIÉR                                                                        5. 6.  –  18. 7. 2017</w:t>
      </w:r>
    </w:p>
    <w:p w:rsidR="00A7744A" w:rsidRDefault="00F30AF1">
      <w:pPr>
        <w:jc w:val="both"/>
      </w:pPr>
      <w:r>
        <w:t xml:space="preserve">       ROZDĚLENO EXTERIÉR                    </w:t>
      </w:r>
      <w:r>
        <w:t xml:space="preserve">                                                    5. 6.  –  25. 11. 2017</w:t>
      </w:r>
    </w:p>
    <w:p w:rsidR="00A7744A" w:rsidRDefault="00F30AF1">
      <w:pPr>
        <w:jc w:val="both"/>
      </w:pPr>
      <w:r>
        <w:t xml:space="preserve">99 – Přesun hmot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5. 6.  –  25. 11. 2017</w:t>
      </w:r>
    </w:p>
    <w:p w:rsidR="00A7744A" w:rsidRDefault="00F30AF1">
      <w:pPr>
        <w:jc w:val="both"/>
      </w:pPr>
      <w:r>
        <w:t>PSV – Práce a dodávky PSV</w:t>
      </w:r>
    </w:p>
    <w:p w:rsidR="00A7744A" w:rsidRDefault="00F30AF1">
      <w:pPr>
        <w:jc w:val="both"/>
      </w:pPr>
      <w:r>
        <w:t xml:space="preserve">711 – Izolace proti vodě, vlhkosti a plynům </w:t>
      </w:r>
      <w:r>
        <w:tab/>
      </w:r>
      <w:r>
        <w:tab/>
      </w:r>
      <w:r>
        <w:tab/>
        <w:t xml:space="preserve">     5. 6.  –  25. 7. 2017</w:t>
      </w:r>
    </w:p>
    <w:p w:rsidR="00A7744A" w:rsidRDefault="00F30AF1">
      <w:pPr>
        <w:jc w:val="both"/>
      </w:pPr>
      <w:r>
        <w:t xml:space="preserve">712 – Povlakové krytiny </w:t>
      </w:r>
      <w:r>
        <w:tab/>
      </w:r>
      <w:r>
        <w:tab/>
      </w:r>
      <w:r>
        <w:tab/>
      </w:r>
      <w:r>
        <w:tab/>
      </w:r>
      <w:r>
        <w:tab/>
      </w:r>
      <w:r>
        <w:t xml:space="preserve">     5. 6.  –  20. 7. 2017</w:t>
      </w:r>
    </w:p>
    <w:p w:rsidR="00A7744A" w:rsidRDefault="00F30AF1">
      <w:pPr>
        <w:jc w:val="both"/>
      </w:pPr>
      <w:r>
        <w:t xml:space="preserve">713 – Izolace tepelné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5. 6.  –  20. 7. 2017</w:t>
      </w:r>
    </w:p>
    <w:p w:rsidR="00A7744A" w:rsidRDefault="00F30AF1">
      <w:pPr>
        <w:jc w:val="both"/>
      </w:pPr>
      <w:r>
        <w:t xml:space="preserve">721 – Zdravotechnika – vnitřní kanalizace  </w:t>
      </w:r>
      <w:r>
        <w:tab/>
      </w:r>
      <w:r>
        <w:tab/>
      </w:r>
      <w:r>
        <w:tab/>
        <w:t xml:space="preserve">     5. 6.  –  25. 8. 2017</w:t>
      </w:r>
    </w:p>
    <w:p w:rsidR="00A7744A" w:rsidRDefault="00F30AF1">
      <w:pPr>
        <w:jc w:val="both"/>
      </w:pPr>
      <w:r>
        <w:t xml:space="preserve">722 – Zdravotechnika  – vnitřní vodovod </w:t>
      </w:r>
      <w:r>
        <w:tab/>
      </w:r>
      <w:r>
        <w:tab/>
      </w:r>
      <w:r>
        <w:tab/>
        <w:t xml:space="preserve">     5. 6.  –  25. 8. 2017</w:t>
      </w:r>
    </w:p>
    <w:p w:rsidR="00A7744A" w:rsidRDefault="00F30AF1">
      <w:pPr>
        <w:jc w:val="both"/>
      </w:pPr>
      <w:r>
        <w:t>725 – Zdravotechnika  - zařizov</w:t>
      </w:r>
      <w:r>
        <w:t>ací předměty</w:t>
      </w:r>
      <w:r>
        <w:tab/>
      </w:r>
      <w:r>
        <w:tab/>
      </w:r>
      <w:r>
        <w:tab/>
        <w:t xml:space="preserve">     5. 6.  –  25. 8. 2017</w:t>
      </w:r>
    </w:p>
    <w:p w:rsidR="00A7744A" w:rsidRDefault="00F30AF1">
      <w:pPr>
        <w:jc w:val="both"/>
      </w:pPr>
      <w:r>
        <w:t>761 – Konstrukce prosvětlovací</w:t>
      </w:r>
      <w:r>
        <w:tab/>
      </w:r>
      <w:r>
        <w:tab/>
      </w:r>
      <w:r>
        <w:tab/>
      </w:r>
      <w:r>
        <w:tab/>
      </w:r>
      <w:r>
        <w:tab/>
        <w:t xml:space="preserve">     5. 6.  –  25. 8. 2017</w:t>
      </w:r>
    </w:p>
    <w:p w:rsidR="00A7744A" w:rsidRDefault="00F30AF1">
      <w:pPr>
        <w:jc w:val="both"/>
      </w:pPr>
      <w:r>
        <w:t>762 – Konstrukce tesařské                                                                        5. 6.  –  5. 7. 2017</w:t>
      </w:r>
    </w:p>
    <w:p w:rsidR="00A7744A" w:rsidRDefault="00F30AF1">
      <w:pPr>
        <w:jc w:val="both"/>
      </w:pPr>
      <w:r>
        <w:t xml:space="preserve">763 – Konstrukce suché výstavby </w:t>
      </w:r>
      <w:r>
        <w:tab/>
      </w:r>
      <w:r>
        <w:tab/>
      </w:r>
      <w:r>
        <w:tab/>
      </w:r>
      <w:r>
        <w:tab/>
        <w:t xml:space="preserve">      5. 6.  –  25. 8. 2017</w:t>
      </w:r>
    </w:p>
    <w:p w:rsidR="00A7744A" w:rsidRDefault="00F30AF1">
      <w:pPr>
        <w:jc w:val="both"/>
      </w:pPr>
      <w:r>
        <w:t xml:space="preserve">764 – Konstrukce klempířské  </w:t>
      </w:r>
      <w:r>
        <w:tab/>
      </w:r>
      <w:r>
        <w:tab/>
      </w:r>
      <w:r>
        <w:tab/>
      </w:r>
      <w:r>
        <w:tab/>
      </w:r>
      <w:r>
        <w:tab/>
        <w:t xml:space="preserve">      5. 6.  –  25. 7. 2017</w:t>
      </w:r>
    </w:p>
    <w:p w:rsidR="00A7744A" w:rsidRDefault="00F30AF1">
      <w:pPr>
        <w:jc w:val="both"/>
      </w:pPr>
      <w:r>
        <w:t xml:space="preserve">766 – Konstrukce truhlářské                  </w:t>
      </w:r>
      <w:r>
        <w:tab/>
      </w:r>
      <w:r>
        <w:tab/>
      </w:r>
      <w:r>
        <w:tab/>
      </w:r>
      <w:r>
        <w:tab/>
        <w:t xml:space="preserve">      5. 6.  –  25. 8. 2017</w:t>
      </w:r>
    </w:p>
    <w:p w:rsidR="00A7744A" w:rsidRDefault="00F30AF1">
      <w:pPr>
        <w:jc w:val="both"/>
      </w:pPr>
      <w:r>
        <w:lastRenderedPageBreak/>
        <w:t xml:space="preserve">767 – Konstrukce zámečnické </w:t>
      </w:r>
    </w:p>
    <w:p w:rsidR="00A7744A" w:rsidRDefault="00F30AF1">
      <w:pPr>
        <w:jc w:val="both"/>
      </w:pPr>
      <w:r>
        <w:t xml:space="preserve">           ROZDĚLENO INTERIÉR                             </w:t>
      </w:r>
      <w:r>
        <w:t xml:space="preserve">                                           5. 6.  –  18. 7. 2017</w:t>
      </w:r>
    </w:p>
    <w:p w:rsidR="00A7744A" w:rsidRDefault="00F30AF1">
      <w:pPr>
        <w:jc w:val="both"/>
      </w:pPr>
      <w:r>
        <w:t xml:space="preserve">           ROZDĚLENO EXTERIÉR                                                                        5. 6.  –  25. 11. 2017</w:t>
      </w:r>
    </w:p>
    <w:p w:rsidR="00A7744A" w:rsidRDefault="00F30AF1">
      <w:pPr>
        <w:jc w:val="both"/>
      </w:pPr>
      <w:r>
        <w:t xml:space="preserve">771 – Podlahy z dlaždic  </w:t>
      </w:r>
      <w:r>
        <w:tab/>
      </w:r>
      <w:r>
        <w:tab/>
      </w:r>
      <w:r>
        <w:tab/>
      </w:r>
      <w:r>
        <w:tab/>
      </w:r>
      <w:r>
        <w:tab/>
        <w:t xml:space="preserve">         5. 6.  –  25. 8. 2017</w:t>
      </w:r>
    </w:p>
    <w:p w:rsidR="00A7744A" w:rsidRDefault="00F30AF1">
      <w:pPr>
        <w:jc w:val="both"/>
      </w:pPr>
      <w:r>
        <w:t xml:space="preserve">776 – </w:t>
      </w:r>
      <w:r>
        <w:t xml:space="preserve">Podlahy povlakové </w:t>
      </w:r>
      <w:r>
        <w:tab/>
      </w:r>
      <w:r>
        <w:tab/>
      </w:r>
      <w:r>
        <w:tab/>
      </w:r>
      <w:r>
        <w:tab/>
      </w:r>
      <w:r>
        <w:tab/>
        <w:t xml:space="preserve">         5. 6.  –  25. 8. 2017</w:t>
      </w:r>
    </w:p>
    <w:p w:rsidR="00A7744A" w:rsidRDefault="00F30AF1">
      <w:pPr>
        <w:jc w:val="both"/>
      </w:pPr>
      <w:r>
        <w:t xml:space="preserve">781 – Dokončovací práce – obklady </w:t>
      </w:r>
      <w:r>
        <w:tab/>
      </w:r>
      <w:r>
        <w:tab/>
      </w:r>
      <w:r>
        <w:tab/>
      </w:r>
      <w:r>
        <w:tab/>
        <w:t xml:space="preserve">         5. 6.  –  25. 8. 2017</w:t>
      </w:r>
    </w:p>
    <w:p w:rsidR="00A7744A" w:rsidRDefault="00F30AF1">
      <w:pPr>
        <w:jc w:val="both"/>
      </w:pPr>
      <w:r>
        <w:t xml:space="preserve">783 - Dokončovací práce – nátěry </w:t>
      </w:r>
      <w:r>
        <w:tab/>
      </w:r>
      <w:r>
        <w:tab/>
      </w:r>
      <w:r>
        <w:tab/>
      </w:r>
      <w:r>
        <w:tab/>
        <w:t xml:space="preserve">         5. 6.  –  25. 8. 2017</w:t>
      </w:r>
    </w:p>
    <w:p w:rsidR="00A7744A" w:rsidRDefault="00F30AF1">
      <w:pPr>
        <w:jc w:val="both"/>
      </w:pPr>
      <w:r>
        <w:t>784 - Dokončovací práce – malby a tapety</w:t>
      </w:r>
      <w:r>
        <w:tab/>
      </w:r>
      <w:r>
        <w:tab/>
        <w:t xml:space="preserve">                       </w:t>
      </w:r>
      <w:r>
        <w:t>5. 6.  –  25. 8. 2017</w:t>
      </w:r>
    </w:p>
    <w:p w:rsidR="00A7744A" w:rsidRDefault="00F30AF1">
      <w:pPr>
        <w:jc w:val="both"/>
      </w:pPr>
      <w:r>
        <w:t xml:space="preserve">786 - Dokončovací práce – čalounické úpravy </w:t>
      </w:r>
      <w:r>
        <w:tab/>
      </w:r>
      <w:r>
        <w:tab/>
      </w:r>
      <w:r>
        <w:tab/>
        <w:t xml:space="preserve">         5. 6.  –  25. 8. 2017</w:t>
      </w:r>
    </w:p>
    <w:p w:rsidR="00A7744A" w:rsidRDefault="00F30AF1">
      <w:pPr>
        <w:jc w:val="both"/>
      </w:pPr>
      <w:r>
        <w:t>787 - Dokončovací práce – zasklívání</w:t>
      </w:r>
      <w:r>
        <w:tab/>
      </w:r>
      <w:r>
        <w:tab/>
      </w:r>
      <w:r>
        <w:tab/>
      </w:r>
      <w:r>
        <w:tab/>
        <w:t xml:space="preserve">         5. 6.  –  25. 8. 2017</w:t>
      </w:r>
    </w:p>
    <w:p w:rsidR="00A7744A" w:rsidRDefault="00A7744A">
      <w:pPr>
        <w:jc w:val="both"/>
        <w:rPr>
          <w:b/>
        </w:rPr>
      </w:pPr>
    </w:p>
    <w:p w:rsidR="00A7744A" w:rsidRDefault="00F30AF1">
      <w:pPr>
        <w:jc w:val="both"/>
        <w:rPr>
          <w:b/>
        </w:rPr>
      </w:pPr>
      <w:r>
        <w:rPr>
          <w:b/>
        </w:rPr>
        <w:t>Objekt 20150826b – VZT 2. et. šatny</w:t>
      </w:r>
    </w:p>
    <w:p w:rsidR="00A7744A" w:rsidRDefault="00F30AF1">
      <w:pPr>
        <w:jc w:val="both"/>
      </w:pPr>
      <w:r>
        <w:t>PSV – Práce a dodávky PSV</w:t>
      </w:r>
    </w:p>
    <w:p w:rsidR="00A7744A" w:rsidRDefault="00F30AF1">
      <w:pPr>
        <w:jc w:val="both"/>
      </w:pPr>
      <w:r>
        <w:t xml:space="preserve">751 – Vzduchotechnika 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        5. 6.  –  25. 8. 2017</w:t>
      </w:r>
    </w:p>
    <w:p w:rsidR="00A7744A" w:rsidRDefault="00A7744A">
      <w:pPr>
        <w:jc w:val="both"/>
      </w:pPr>
    </w:p>
    <w:p w:rsidR="00A7744A" w:rsidRDefault="00F30AF1">
      <w:pPr>
        <w:jc w:val="both"/>
        <w:rPr>
          <w:b/>
        </w:rPr>
      </w:pPr>
      <w:r>
        <w:rPr>
          <w:b/>
        </w:rPr>
        <w:t>Objekt 20150826c – VZT změna stavby větrání škola</w:t>
      </w:r>
    </w:p>
    <w:p w:rsidR="00A7744A" w:rsidRDefault="00F30AF1">
      <w:pPr>
        <w:jc w:val="both"/>
      </w:pPr>
      <w:r>
        <w:t>PSV – Práce a dodávky PSV</w:t>
      </w:r>
    </w:p>
    <w:p w:rsidR="00A7744A" w:rsidRDefault="00F30AF1">
      <w:pPr>
        <w:jc w:val="both"/>
      </w:pPr>
      <w:r>
        <w:t xml:space="preserve">751 – Vzduchotechnika  </w:t>
      </w:r>
      <w:r>
        <w:tab/>
      </w:r>
      <w:r>
        <w:tab/>
      </w:r>
      <w:r>
        <w:tab/>
      </w:r>
      <w:r>
        <w:tab/>
      </w:r>
      <w:r>
        <w:tab/>
        <w:t xml:space="preserve">         5. 6.  –  25. 8. 2017</w:t>
      </w:r>
    </w:p>
    <w:p w:rsidR="00A7744A" w:rsidRDefault="00A7744A">
      <w:pPr>
        <w:jc w:val="both"/>
      </w:pPr>
    </w:p>
    <w:p w:rsidR="00A7744A" w:rsidRDefault="00F30AF1">
      <w:pPr>
        <w:jc w:val="both"/>
        <w:rPr>
          <w:b/>
        </w:rPr>
      </w:pPr>
      <w:r>
        <w:rPr>
          <w:b/>
        </w:rPr>
        <w:t>Objekt 20150826d – VZT 2. et. byt</w:t>
      </w:r>
    </w:p>
    <w:p w:rsidR="00A7744A" w:rsidRDefault="00F30AF1">
      <w:pPr>
        <w:jc w:val="both"/>
      </w:pPr>
      <w:r>
        <w:t>PSV – Práce a dodávky PSV</w:t>
      </w:r>
    </w:p>
    <w:p w:rsidR="00A7744A" w:rsidRDefault="00F30AF1">
      <w:pPr>
        <w:jc w:val="both"/>
      </w:pPr>
      <w:r>
        <w:t>751 – Vzduchotechnika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5. 6.  –  25. 8. 2017</w:t>
      </w:r>
    </w:p>
    <w:p w:rsidR="00A7744A" w:rsidRDefault="00A7744A">
      <w:pPr>
        <w:jc w:val="both"/>
      </w:pPr>
    </w:p>
    <w:p w:rsidR="00A7744A" w:rsidRDefault="00F30AF1">
      <w:pPr>
        <w:jc w:val="both"/>
        <w:rPr>
          <w:b/>
        </w:rPr>
      </w:pPr>
      <w:r>
        <w:rPr>
          <w:b/>
        </w:rPr>
        <w:t>Objekt 20150826e – VZT 2. et. 02</w:t>
      </w:r>
    </w:p>
    <w:p w:rsidR="00A7744A" w:rsidRDefault="00F30AF1">
      <w:pPr>
        <w:jc w:val="both"/>
      </w:pPr>
      <w:r>
        <w:t>PSV – Práce a dodávky PSV</w:t>
      </w:r>
    </w:p>
    <w:p w:rsidR="00A7744A" w:rsidRDefault="00F30AF1">
      <w:pPr>
        <w:jc w:val="both"/>
      </w:pPr>
      <w:r>
        <w:t>751 – Vzduchotechnika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5. 6.  –  25. 8. 2017</w:t>
      </w:r>
    </w:p>
    <w:p w:rsidR="00A7744A" w:rsidRDefault="00A7744A">
      <w:pPr>
        <w:jc w:val="both"/>
      </w:pPr>
    </w:p>
    <w:p w:rsidR="00A7744A" w:rsidRDefault="00F30AF1">
      <w:pPr>
        <w:jc w:val="both"/>
        <w:rPr>
          <w:b/>
        </w:rPr>
      </w:pPr>
      <w:r>
        <w:rPr>
          <w:b/>
        </w:rPr>
        <w:t>Objekt 20150826f – UT  škola</w:t>
      </w:r>
    </w:p>
    <w:p w:rsidR="00A7744A" w:rsidRDefault="00F30AF1">
      <w:pPr>
        <w:jc w:val="both"/>
      </w:pPr>
      <w:r>
        <w:t>HSV – Práce a dodávky HSV</w:t>
      </w:r>
    </w:p>
    <w:p w:rsidR="00A7744A" w:rsidRDefault="00F30AF1">
      <w:pPr>
        <w:jc w:val="both"/>
      </w:pPr>
      <w:r>
        <w:t xml:space="preserve">6 – Úprava povrchů, podlahy a osazení výplní </w:t>
      </w:r>
      <w:r>
        <w:tab/>
      </w:r>
      <w:r>
        <w:tab/>
      </w:r>
      <w:r>
        <w:tab/>
        <w:t xml:space="preserve"> </w:t>
      </w:r>
      <w:r>
        <w:t xml:space="preserve">       5. 6.  –  25. 8. 2017</w:t>
      </w:r>
    </w:p>
    <w:p w:rsidR="00A7744A" w:rsidRDefault="00F30AF1">
      <w:pPr>
        <w:jc w:val="both"/>
      </w:pPr>
      <w:r>
        <w:t>9 – Ostatní konstrukce a práce, bourání                                                   5. 6.  –  25. 8. 2017</w:t>
      </w:r>
    </w:p>
    <w:p w:rsidR="00A7744A" w:rsidRDefault="00F30AF1">
      <w:pPr>
        <w:jc w:val="both"/>
      </w:pPr>
      <w:r>
        <w:t xml:space="preserve">997 – Přesun sutě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5. 6.  –  25. 8. 2017</w:t>
      </w:r>
    </w:p>
    <w:p w:rsidR="00A7744A" w:rsidRDefault="00A7744A">
      <w:pPr>
        <w:jc w:val="both"/>
      </w:pPr>
    </w:p>
    <w:p w:rsidR="00A7744A" w:rsidRDefault="00F30AF1">
      <w:pPr>
        <w:jc w:val="both"/>
      </w:pPr>
      <w:r>
        <w:t>PSV – Práce a dodávky PSV</w:t>
      </w:r>
    </w:p>
    <w:p w:rsidR="00A7744A" w:rsidRDefault="00F30AF1">
      <w:pPr>
        <w:jc w:val="both"/>
      </w:pPr>
      <w:r>
        <w:t>732 – Ústřední vytápění – strojovn</w:t>
      </w:r>
      <w:r>
        <w:t xml:space="preserve">y   </w:t>
      </w:r>
      <w:r>
        <w:tab/>
      </w:r>
      <w:r>
        <w:tab/>
      </w:r>
      <w:r>
        <w:tab/>
      </w:r>
      <w:r>
        <w:tab/>
        <w:t xml:space="preserve">        5. 6.  –  25. 8. 2017</w:t>
      </w:r>
    </w:p>
    <w:p w:rsidR="00A7744A" w:rsidRDefault="00F30AF1">
      <w:pPr>
        <w:jc w:val="both"/>
      </w:pPr>
      <w:r>
        <w:t xml:space="preserve">733 – Ústřední vytápění – rozvodné potrubí </w:t>
      </w:r>
      <w:r>
        <w:tab/>
        <w:t xml:space="preserve">                                    5. 6.  –  25. 8. 2017</w:t>
      </w:r>
    </w:p>
    <w:p w:rsidR="00A7744A" w:rsidRDefault="00F30AF1">
      <w:pPr>
        <w:jc w:val="both"/>
      </w:pPr>
      <w:r>
        <w:t xml:space="preserve">734 – Ústřední vytápění – armatury </w:t>
      </w:r>
      <w:r>
        <w:tab/>
        <w:t xml:space="preserve">    </w:t>
      </w:r>
      <w:r>
        <w:tab/>
      </w:r>
      <w:r>
        <w:tab/>
      </w:r>
      <w:r>
        <w:tab/>
        <w:t xml:space="preserve">        5. 6.  –  25. 8. 2017</w:t>
      </w:r>
    </w:p>
    <w:p w:rsidR="00A7744A" w:rsidRDefault="00F30AF1">
      <w:pPr>
        <w:jc w:val="both"/>
      </w:pPr>
      <w:r>
        <w:t xml:space="preserve">735 – Ústřední vytápění – otopné tělesa </w:t>
      </w:r>
      <w:r>
        <w:tab/>
      </w:r>
      <w:r>
        <w:tab/>
      </w:r>
      <w:r>
        <w:tab/>
      </w:r>
      <w:r>
        <w:t xml:space="preserve">        5. 6.  –  25. 8. 2017</w:t>
      </w:r>
    </w:p>
    <w:p w:rsidR="00A7744A" w:rsidRDefault="00A7744A">
      <w:pPr>
        <w:jc w:val="both"/>
      </w:pPr>
    </w:p>
    <w:p w:rsidR="00A7744A" w:rsidRDefault="00A7744A">
      <w:pPr>
        <w:jc w:val="both"/>
      </w:pPr>
    </w:p>
    <w:p w:rsidR="00A7744A" w:rsidRDefault="00F30AF1">
      <w:pPr>
        <w:jc w:val="both"/>
        <w:rPr>
          <w:b/>
        </w:rPr>
      </w:pPr>
      <w:r>
        <w:rPr>
          <w:b/>
        </w:rPr>
        <w:t>Objekt 20150826g – UT  byt</w:t>
      </w:r>
    </w:p>
    <w:p w:rsidR="00A7744A" w:rsidRDefault="00F30AF1">
      <w:pPr>
        <w:jc w:val="both"/>
      </w:pPr>
      <w:r>
        <w:t xml:space="preserve">HSV – Práce a dodávky HSV </w:t>
      </w:r>
    </w:p>
    <w:p w:rsidR="00A7744A" w:rsidRDefault="00F30AF1">
      <w:pPr>
        <w:jc w:val="both"/>
      </w:pPr>
      <w:r>
        <w:t xml:space="preserve">6 – Úprava povrchů, podlahy a osazení výplní </w:t>
      </w:r>
      <w:r>
        <w:tab/>
      </w:r>
      <w:r>
        <w:tab/>
      </w:r>
      <w:r>
        <w:tab/>
        <w:t xml:space="preserve">         5. 6.  –  25. 8. 2017</w:t>
      </w:r>
    </w:p>
    <w:p w:rsidR="00A7744A" w:rsidRDefault="00F30AF1">
      <w:pPr>
        <w:jc w:val="both"/>
      </w:pPr>
      <w:r>
        <w:t xml:space="preserve">9 – Ostatní konstrukce a práce, bourání  </w:t>
      </w:r>
      <w:r>
        <w:tab/>
      </w:r>
      <w:r>
        <w:tab/>
      </w:r>
      <w:r>
        <w:tab/>
        <w:t xml:space="preserve">         5. 6.  –  25. 8. 2017</w:t>
      </w:r>
    </w:p>
    <w:p w:rsidR="00A7744A" w:rsidRDefault="00F30AF1">
      <w:pPr>
        <w:jc w:val="both"/>
      </w:pPr>
      <w:r>
        <w:t>997 – Přesun sut</w:t>
      </w:r>
      <w:r>
        <w:t xml:space="preserve">ě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5. 6.  –  25. 8. 2017</w:t>
      </w:r>
    </w:p>
    <w:p w:rsidR="00A7744A" w:rsidRDefault="00A7744A">
      <w:pPr>
        <w:jc w:val="both"/>
      </w:pPr>
    </w:p>
    <w:p w:rsidR="00A7744A" w:rsidRDefault="00F30AF1">
      <w:pPr>
        <w:jc w:val="both"/>
      </w:pPr>
      <w:r>
        <w:t>PSV – Práce a dodávky PSV</w:t>
      </w:r>
    </w:p>
    <w:p w:rsidR="00A7744A" w:rsidRDefault="00F30AF1">
      <w:pPr>
        <w:jc w:val="both"/>
      </w:pPr>
      <w:r>
        <w:t xml:space="preserve">733 – Ústřední vytápění – rozvodné potrubí  </w:t>
      </w:r>
      <w:r>
        <w:tab/>
      </w:r>
      <w:r>
        <w:tab/>
      </w:r>
      <w:r>
        <w:tab/>
        <w:t xml:space="preserve">         5. 6.  –  25. 8. 2017</w:t>
      </w:r>
    </w:p>
    <w:p w:rsidR="00A7744A" w:rsidRDefault="00F30AF1">
      <w:pPr>
        <w:jc w:val="both"/>
      </w:pPr>
      <w:r>
        <w:t xml:space="preserve">734 – Ústřední vytápění – armatury  </w:t>
      </w:r>
      <w:r>
        <w:tab/>
      </w:r>
      <w:r>
        <w:tab/>
      </w:r>
      <w:r>
        <w:tab/>
      </w:r>
      <w:r>
        <w:tab/>
        <w:t xml:space="preserve">         5. 6.  –  25. 8. 2017</w:t>
      </w:r>
    </w:p>
    <w:p w:rsidR="00A7744A" w:rsidRDefault="00F30AF1">
      <w:pPr>
        <w:jc w:val="both"/>
      </w:pPr>
      <w:r>
        <w:t xml:space="preserve">735 – Ústřední vytápění – otopné tělesa </w:t>
      </w:r>
      <w:r>
        <w:tab/>
      </w:r>
      <w:r>
        <w:tab/>
      </w:r>
      <w:r>
        <w:tab/>
        <w:t xml:space="preserve">         5. 6.  –  25. 8. 2017</w:t>
      </w:r>
    </w:p>
    <w:p w:rsidR="00A7744A" w:rsidRDefault="00A7744A">
      <w:pPr>
        <w:jc w:val="both"/>
      </w:pPr>
    </w:p>
    <w:p w:rsidR="00A7744A" w:rsidRDefault="00F30AF1">
      <w:pPr>
        <w:jc w:val="both"/>
        <w:rPr>
          <w:b/>
        </w:rPr>
      </w:pPr>
      <w:r>
        <w:rPr>
          <w:b/>
        </w:rPr>
        <w:t>Objekt 20150826h – UT  02</w:t>
      </w:r>
    </w:p>
    <w:p w:rsidR="00A7744A" w:rsidRDefault="00F30AF1">
      <w:pPr>
        <w:jc w:val="both"/>
      </w:pPr>
      <w:r>
        <w:t>PSV – Práce a dodávky PSV</w:t>
      </w:r>
    </w:p>
    <w:p w:rsidR="00A7744A" w:rsidRDefault="00F30AF1">
      <w:pPr>
        <w:jc w:val="both"/>
      </w:pPr>
      <w:r>
        <w:t xml:space="preserve">735 – Ústřední vytápění – otopná tělesa  </w:t>
      </w:r>
      <w:r>
        <w:tab/>
      </w:r>
      <w:r>
        <w:tab/>
      </w:r>
      <w:r>
        <w:tab/>
        <w:t xml:space="preserve">        5. 6.  –  25. 8. 2017</w:t>
      </w:r>
    </w:p>
    <w:p w:rsidR="00A7744A" w:rsidRDefault="00A7744A">
      <w:pPr>
        <w:jc w:val="both"/>
      </w:pPr>
    </w:p>
    <w:p w:rsidR="00A7744A" w:rsidRDefault="00F30AF1">
      <w:pPr>
        <w:jc w:val="both"/>
        <w:rPr>
          <w:b/>
        </w:rPr>
      </w:pPr>
      <w:r>
        <w:rPr>
          <w:b/>
        </w:rPr>
        <w:t>Objekt 20150826i – UT  šatny</w:t>
      </w:r>
    </w:p>
    <w:p w:rsidR="00A7744A" w:rsidRDefault="00F30AF1">
      <w:pPr>
        <w:jc w:val="both"/>
      </w:pPr>
      <w:r>
        <w:t xml:space="preserve">HSV – Práce a dodávky HSV                                        </w:t>
      </w:r>
      <w:r>
        <w:t xml:space="preserve">                                 5. 6.  –  25. 8. 2017</w:t>
      </w:r>
    </w:p>
    <w:p w:rsidR="00A7744A" w:rsidRDefault="00F30AF1">
      <w:pPr>
        <w:jc w:val="both"/>
      </w:pPr>
      <w:r>
        <w:t xml:space="preserve">6 – Úprava povrchů, podlahy a osazení výplní  </w:t>
      </w:r>
      <w:r>
        <w:tab/>
      </w:r>
      <w:r>
        <w:tab/>
      </w:r>
      <w:r>
        <w:tab/>
        <w:t xml:space="preserve">        5. 6.  –  25. 8. 2017</w:t>
      </w:r>
    </w:p>
    <w:p w:rsidR="00A7744A" w:rsidRDefault="00F30AF1">
      <w:pPr>
        <w:jc w:val="both"/>
      </w:pPr>
      <w:r>
        <w:t xml:space="preserve">9 – Ostatní konstrukce a práce, bourání </w:t>
      </w:r>
      <w:r>
        <w:tab/>
      </w:r>
      <w:r>
        <w:tab/>
      </w:r>
      <w:r>
        <w:tab/>
        <w:t xml:space="preserve">        5. 6.  –  25. 8. 2017</w:t>
      </w:r>
    </w:p>
    <w:p w:rsidR="00A7744A" w:rsidRDefault="00F30AF1">
      <w:pPr>
        <w:jc w:val="both"/>
      </w:pPr>
      <w:r>
        <w:t xml:space="preserve">997 – Přesun sutě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5. 6.  –  25. 8.</w:t>
      </w:r>
      <w:r>
        <w:t xml:space="preserve"> 2017</w:t>
      </w:r>
    </w:p>
    <w:p w:rsidR="00A7744A" w:rsidRDefault="00A7744A">
      <w:pPr>
        <w:jc w:val="both"/>
      </w:pPr>
    </w:p>
    <w:p w:rsidR="00A7744A" w:rsidRDefault="00F30AF1">
      <w:pPr>
        <w:jc w:val="both"/>
      </w:pPr>
      <w:r>
        <w:t>PSV – Práce a dodávky PSV</w:t>
      </w:r>
    </w:p>
    <w:p w:rsidR="00A7744A" w:rsidRDefault="00F30AF1">
      <w:pPr>
        <w:jc w:val="both"/>
      </w:pPr>
      <w:r>
        <w:t xml:space="preserve">713 – Izolace tepelné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5. 6.  –  25. 8. 2017</w:t>
      </w:r>
    </w:p>
    <w:p w:rsidR="00A7744A" w:rsidRDefault="00F30AF1">
      <w:pPr>
        <w:jc w:val="both"/>
      </w:pPr>
      <w:r>
        <w:t xml:space="preserve">732 – Ústřední vytápění – strojovny  </w:t>
      </w:r>
      <w:r>
        <w:tab/>
      </w:r>
      <w:r>
        <w:tab/>
      </w:r>
      <w:r>
        <w:tab/>
      </w:r>
      <w:r>
        <w:tab/>
        <w:t xml:space="preserve">        5. 6.  –  25. 8. 2017</w:t>
      </w:r>
    </w:p>
    <w:p w:rsidR="00A7744A" w:rsidRDefault="00F30AF1">
      <w:pPr>
        <w:jc w:val="both"/>
      </w:pPr>
      <w:r>
        <w:lastRenderedPageBreak/>
        <w:t xml:space="preserve">733 – Ústřední vytápění – rozvodné potrubí   </w:t>
      </w:r>
      <w:r>
        <w:tab/>
      </w:r>
      <w:r>
        <w:tab/>
      </w:r>
      <w:r>
        <w:tab/>
        <w:t xml:space="preserve">        5. 6.  –  25. 8. 2017</w:t>
      </w:r>
    </w:p>
    <w:p w:rsidR="00A7744A" w:rsidRDefault="00F30AF1">
      <w:pPr>
        <w:jc w:val="both"/>
      </w:pPr>
      <w:r>
        <w:t>734 – Ústřední v</w:t>
      </w:r>
      <w:r>
        <w:t xml:space="preserve">ytápění – armatury </w:t>
      </w:r>
      <w:r>
        <w:tab/>
      </w:r>
      <w:r>
        <w:tab/>
      </w:r>
      <w:r>
        <w:tab/>
      </w:r>
      <w:r>
        <w:tab/>
        <w:t xml:space="preserve">        5. 6.  –  25. 8. 2017</w:t>
      </w:r>
    </w:p>
    <w:p w:rsidR="00A7744A" w:rsidRDefault="00F30AF1">
      <w:pPr>
        <w:jc w:val="both"/>
      </w:pPr>
      <w:r>
        <w:t xml:space="preserve">735 – Ústřední vytápění – otopné tělesa  </w:t>
      </w:r>
      <w:r>
        <w:tab/>
      </w:r>
      <w:r>
        <w:tab/>
      </w:r>
      <w:r>
        <w:tab/>
        <w:t xml:space="preserve">        5. 6.  –  25. 8. 2017</w:t>
      </w:r>
    </w:p>
    <w:p w:rsidR="00A7744A" w:rsidRDefault="00A7744A">
      <w:pPr>
        <w:jc w:val="both"/>
      </w:pPr>
    </w:p>
    <w:p w:rsidR="00A7744A" w:rsidRDefault="00A7744A">
      <w:pPr>
        <w:jc w:val="both"/>
      </w:pPr>
    </w:p>
    <w:p w:rsidR="00A7744A" w:rsidRDefault="00F30AF1">
      <w:pPr>
        <w:jc w:val="both"/>
        <w:rPr>
          <w:b/>
        </w:rPr>
      </w:pPr>
      <w:r>
        <w:rPr>
          <w:b/>
        </w:rPr>
        <w:t>Objekt 20150826j – ZTI</w:t>
      </w:r>
    </w:p>
    <w:p w:rsidR="00A7744A" w:rsidRDefault="00F30AF1">
      <w:pPr>
        <w:jc w:val="both"/>
      </w:pPr>
      <w:r>
        <w:t>HSV – Práce a dodávky HSV</w:t>
      </w:r>
    </w:p>
    <w:p w:rsidR="00A7744A" w:rsidRDefault="00F30AF1">
      <w:pPr>
        <w:jc w:val="both"/>
      </w:pPr>
      <w:r>
        <w:t xml:space="preserve">1 – Zemní práce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5. 6.  –  15. 7. 2017</w:t>
      </w:r>
    </w:p>
    <w:p w:rsidR="00A7744A" w:rsidRDefault="00F30AF1">
      <w:pPr>
        <w:jc w:val="both"/>
      </w:pPr>
      <w:r>
        <w:t xml:space="preserve">4 – Vodorovné konstrukce   </w:t>
      </w:r>
      <w:r>
        <w:t xml:space="preserve">                                                                      5. 6.  –  15. 7. 2017</w:t>
      </w:r>
    </w:p>
    <w:p w:rsidR="00A7744A" w:rsidRDefault="00A7744A">
      <w:pPr>
        <w:jc w:val="both"/>
      </w:pPr>
    </w:p>
    <w:p w:rsidR="00A7744A" w:rsidRDefault="00F30AF1">
      <w:pPr>
        <w:jc w:val="both"/>
      </w:pPr>
      <w:r>
        <w:t>PSV – Práce a dodávky PSV</w:t>
      </w:r>
    </w:p>
    <w:p w:rsidR="00A7744A" w:rsidRDefault="00F30AF1">
      <w:pPr>
        <w:jc w:val="both"/>
      </w:pPr>
      <w:r>
        <w:t>721 – Zdravotechnika – vnitřní kanalizace                                               5. 6.  –  25. 8. 2017</w:t>
      </w:r>
    </w:p>
    <w:p w:rsidR="00A7744A" w:rsidRDefault="00F30AF1">
      <w:pPr>
        <w:jc w:val="both"/>
      </w:pPr>
      <w:r>
        <w:t xml:space="preserve">722 – Zdravotechnika – </w:t>
      </w:r>
      <w:r>
        <w:t>vnitřní vodovod                                                  5. 6.  –  25. 8. 2017</w:t>
      </w:r>
    </w:p>
    <w:p w:rsidR="00A7744A" w:rsidRDefault="00F30AF1">
      <w:pPr>
        <w:jc w:val="both"/>
      </w:pPr>
      <w:r>
        <w:t>725 – Zdravotechnika – zařizovací předměty                                          5. 6.  –  25. 8. 2017</w:t>
      </w:r>
    </w:p>
    <w:p w:rsidR="00A7744A" w:rsidRDefault="00A7744A">
      <w:pPr>
        <w:jc w:val="both"/>
      </w:pPr>
    </w:p>
    <w:p w:rsidR="00A7744A" w:rsidRDefault="00F30AF1">
      <w:pPr>
        <w:jc w:val="both"/>
        <w:rPr>
          <w:b/>
        </w:rPr>
      </w:pPr>
      <w:r>
        <w:rPr>
          <w:b/>
        </w:rPr>
        <w:t>Objekt 20150826k – ZTI dodatek</w:t>
      </w:r>
    </w:p>
    <w:p w:rsidR="00A7744A" w:rsidRDefault="00F30AF1">
      <w:pPr>
        <w:jc w:val="both"/>
      </w:pPr>
      <w:r>
        <w:t>HSV – Práce a dodávky HSV</w:t>
      </w:r>
    </w:p>
    <w:p w:rsidR="00A7744A" w:rsidRDefault="00F30AF1">
      <w:pPr>
        <w:jc w:val="both"/>
      </w:pPr>
      <w:r>
        <w:t>1 – Z</w:t>
      </w:r>
      <w:r>
        <w:t xml:space="preserve">emní práce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5. 6.  –  15. 7. 2017</w:t>
      </w:r>
    </w:p>
    <w:p w:rsidR="00A7744A" w:rsidRDefault="00F30AF1">
      <w:pPr>
        <w:jc w:val="both"/>
      </w:pPr>
      <w:r>
        <w:t xml:space="preserve">4 – Vodorovné konstrukce  </w:t>
      </w:r>
      <w:r>
        <w:tab/>
      </w:r>
      <w:r>
        <w:tab/>
      </w:r>
      <w:r>
        <w:tab/>
      </w:r>
      <w:r>
        <w:tab/>
      </w:r>
      <w:r>
        <w:tab/>
        <w:t xml:space="preserve">       5. 6.  –  15. 7. 2017</w:t>
      </w:r>
    </w:p>
    <w:p w:rsidR="00A7744A" w:rsidRDefault="00A7744A">
      <w:pPr>
        <w:jc w:val="both"/>
      </w:pPr>
    </w:p>
    <w:p w:rsidR="00A7744A" w:rsidRDefault="00F30AF1">
      <w:pPr>
        <w:jc w:val="both"/>
      </w:pPr>
      <w:r>
        <w:t>PSV – Práce a dodávky PSV</w:t>
      </w:r>
    </w:p>
    <w:p w:rsidR="00A7744A" w:rsidRDefault="00F30AF1">
      <w:pPr>
        <w:jc w:val="both"/>
      </w:pPr>
      <w:r>
        <w:t xml:space="preserve">721 – Zdravotechnika – vnitřní kanalizace </w:t>
      </w:r>
      <w:r>
        <w:tab/>
      </w:r>
      <w:r>
        <w:tab/>
      </w:r>
      <w:r>
        <w:tab/>
        <w:t xml:space="preserve">      5. 6.  –  25. 8. 2017</w:t>
      </w:r>
    </w:p>
    <w:p w:rsidR="00A7744A" w:rsidRDefault="00F30AF1">
      <w:pPr>
        <w:jc w:val="both"/>
      </w:pPr>
      <w:r>
        <w:t xml:space="preserve">722 – Zdravotechnika – vnitřní vodovod </w:t>
      </w:r>
      <w:r>
        <w:tab/>
      </w:r>
      <w:r>
        <w:tab/>
      </w:r>
      <w:r>
        <w:tab/>
        <w:t xml:space="preserve">      5</w:t>
      </w:r>
      <w:r>
        <w:t>. 6.  –  25. 8. 2017</w:t>
      </w:r>
    </w:p>
    <w:p w:rsidR="00A7744A" w:rsidRDefault="00F30AF1">
      <w:pPr>
        <w:jc w:val="both"/>
      </w:pPr>
      <w:r>
        <w:t xml:space="preserve">725 – Zdravotechnika – zařizovací předměty  </w:t>
      </w:r>
      <w:r>
        <w:tab/>
      </w:r>
      <w:r>
        <w:tab/>
      </w:r>
      <w:r>
        <w:tab/>
        <w:t xml:space="preserve">      5. 6.  –  25. 8. 2017</w:t>
      </w:r>
    </w:p>
    <w:p w:rsidR="00A7744A" w:rsidRDefault="00A7744A">
      <w:pPr>
        <w:jc w:val="both"/>
      </w:pPr>
    </w:p>
    <w:p w:rsidR="00A7744A" w:rsidRDefault="00A7744A">
      <w:pPr>
        <w:jc w:val="both"/>
      </w:pPr>
    </w:p>
    <w:p w:rsidR="00A7744A" w:rsidRDefault="00F30AF1">
      <w:pPr>
        <w:jc w:val="both"/>
        <w:rPr>
          <w:b/>
        </w:rPr>
      </w:pPr>
      <w:r>
        <w:rPr>
          <w:b/>
        </w:rPr>
        <w:t>Objekt 20150826l – Elektroinstalace silnoproud</w:t>
      </w:r>
    </w:p>
    <w:p w:rsidR="00A7744A" w:rsidRDefault="00F30AF1">
      <w:pPr>
        <w:jc w:val="both"/>
      </w:pPr>
      <w:r>
        <w:t>HSV – Práce a dodávky HSV</w:t>
      </w:r>
    </w:p>
    <w:p w:rsidR="00A7744A" w:rsidRDefault="00F30AF1">
      <w:pPr>
        <w:jc w:val="both"/>
      </w:pPr>
      <w:r>
        <w:t xml:space="preserve">6 – Úpravy povrchů, podlahy a osazení výplní  </w:t>
      </w:r>
      <w:r>
        <w:tab/>
      </w:r>
      <w:r>
        <w:tab/>
      </w:r>
      <w:r>
        <w:tab/>
        <w:t>5. 6.  –  25. 8. 2017</w:t>
      </w:r>
    </w:p>
    <w:p w:rsidR="00A7744A" w:rsidRDefault="00F30AF1">
      <w:pPr>
        <w:jc w:val="both"/>
      </w:pPr>
      <w:r>
        <w:t>9 – Ostatní ko</w:t>
      </w:r>
      <w:r>
        <w:t>nstrukce a práce, bourání</w:t>
      </w:r>
      <w:r>
        <w:tab/>
      </w:r>
      <w:r>
        <w:tab/>
      </w:r>
      <w:r>
        <w:tab/>
        <w:t xml:space="preserve">              5. 6.  –  25. 8. 2017</w:t>
      </w:r>
    </w:p>
    <w:p w:rsidR="00A7744A" w:rsidRDefault="00F30AF1">
      <w:pPr>
        <w:jc w:val="both"/>
      </w:pPr>
      <w:r>
        <w:t xml:space="preserve">997 – Přesun sutě </w:t>
      </w:r>
      <w:r>
        <w:tab/>
      </w:r>
      <w:r>
        <w:tab/>
      </w:r>
      <w:r>
        <w:tab/>
        <w:t xml:space="preserve">                                           5. 6.  –  25. 8. 2017</w:t>
      </w:r>
    </w:p>
    <w:p w:rsidR="00A7744A" w:rsidRDefault="00A7744A">
      <w:pPr>
        <w:jc w:val="both"/>
      </w:pPr>
    </w:p>
    <w:p w:rsidR="00A7744A" w:rsidRDefault="00A7744A">
      <w:pPr>
        <w:jc w:val="both"/>
      </w:pPr>
    </w:p>
    <w:p w:rsidR="00A7744A" w:rsidRDefault="00F30AF1">
      <w:pPr>
        <w:jc w:val="both"/>
      </w:pPr>
      <w:r>
        <w:t>PSV – Práce a dodávky PSV</w:t>
      </w:r>
    </w:p>
    <w:p w:rsidR="00A7744A" w:rsidRDefault="00F30AF1">
      <w:pPr>
        <w:jc w:val="both"/>
      </w:pPr>
      <w:r>
        <w:t xml:space="preserve">740 – Elektromontáže – zkoušky a revize  </w:t>
      </w:r>
      <w:r>
        <w:tab/>
      </w:r>
      <w:r>
        <w:tab/>
      </w:r>
      <w:r>
        <w:tab/>
        <w:t>10. 8.  –  25. 8. 2017</w:t>
      </w:r>
    </w:p>
    <w:p w:rsidR="00A7744A" w:rsidRDefault="00F30AF1">
      <w:pPr>
        <w:jc w:val="both"/>
      </w:pPr>
      <w:r>
        <w:t>742 – Elekt</w:t>
      </w:r>
      <w:r>
        <w:t xml:space="preserve">romontáže – rozvodný systém  </w:t>
      </w:r>
      <w:r>
        <w:tab/>
      </w:r>
      <w:r>
        <w:tab/>
      </w:r>
      <w:r>
        <w:tab/>
        <w:t>5. 6.  –  25. 8. 2017</w:t>
      </w:r>
    </w:p>
    <w:p w:rsidR="00A7744A" w:rsidRDefault="00F30AF1">
      <w:pPr>
        <w:jc w:val="both"/>
      </w:pPr>
      <w:r>
        <w:t xml:space="preserve">743 – Elektromontáže – hrubá montáž </w:t>
      </w:r>
      <w:r>
        <w:tab/>
      </w:r>
      <w:r>
        <w:tab/>
      </w:r>
      <w:r>
        <w:tab/>
      </w:r>
      <w:r>
        <w:tab/>
        <w:t>5. 6.  –  25. 8. 2017</w:t>
      </w:r>
    </w:p>
    <w:p w:rsidR="00A7744A" w:rsidRDefault="00F30AF1">
      <w:pPr>
        <w:jc w:val="both"/>
      </w:pPr>
      <w:r>
        <w:t xml:space="preserve">744 – Elektromontáže – rozvody vodičů měděných  </w:t>
      </w:r>
      <w:r>
        <w:tab/>
      </w:r>
      <w:r>
        <w:tab/>
        <w:t>5. 6.  –  25. 8. 2017</w:t>
      </w:r>
    </w:p>
    <w:p w:rsidR="00A7744A" w:rsidRDefault="00F30AF1">
      <w:pPr>
        <w:jc w:val="both"/>
      </w:pPr>
      <w:r>
        <w:t xml:space="preserve">746 – Elektromontáže – soubory pro vodiče  </w:t>
      </w:r>
      <w:r>
        <w:tab/>
      </w:r>
      <w:r>
        <w:tab/>
      </w:r>
      <w:r>
        <w:tab/>
        <w:t>5. 6.  –  25. 8. 2017</w:t>
      </w:r>
    </w:p>
    <w:p w:rsidR="00A7744A" w:rsidRDefault="00F30AF1">
      <w:pPr>
        <w:jc w:val="both"/>
      </w:pPr>
      <w:r>
        <w:t xml:space="preserve">747 – Elektromontáže – kompletace rozvodů </w:t>
      </w:r>
      <w:r>
        <w:tab/>
      </w:r>
      <w:r>
        <w:tab/>
      </w:r>
      <w:r>
        <w:tab/>
        <w:t xml:space="preserve"> 5. 6.  –  25. 8. 2017</w:t>
      </w:r>
    </w:p>
    <w:p w:rsidR="00A7744A" w:rsidRDefault="00F30AF1">
      <w:pPr>
        <w:jc w:val="both"/>
      </w:pPr>
      <w:r>
        <w:t xml:space="preserve">748 – Elektromontáže – osvětlovací zařízení a svítidla </w:t>
      </w:r>
      <w:r>
        <w:tab/>
      </w:r>
      <w:r>
        <w:tab/>
        <w:t xml:space="preserve"> 5. 6.  –  25. 8. 2017</w:t>
      </w:r>
    </w:p>
    <w:p w:rsidR="00A7744A" w:rsidRDefault="00A7744A">
      <w:pPr>
        <w:jc w:val="both"/>
      </w:pPr>
    </w:p>
    <w:p w:rsidR="00A7744A" w:rsidRDefault="00F30AF1">
      <w:pPr>
        <w:jc w:val="both"/>
        <w:rPr>
          <w:b/>
        </w:rPr>
      </w:pPr>
      <w:r>
        <w:rPr>
          <w:b/>
        </w:rPr>
        <w:t>Objekt 20150826m – Elektroinstalace slaboproud</w:t>
      </w:r>
    </w:p>
    <w:p w:rsidR="00A7744A" w:rsidRDefault="00F30AF1">
      <w:pPr>
        <w:jc w:val="both"/>
      </w:pPr>
      <w:r>
        <w:t>HSV – Práce a dodávky HSV</w:t>
      </w:r>
    </w:p>
    <w:p w:rsidR="00A7744A" w:rsidRDefault="00F30AF1">
      <w:pPr>
        <w:jc w:val="both"/>
      </w:pPr>
      <w:r>
        <w:t>6 – Úpravy povrchů, podlahy a osaz</w:t>
      </w:r>
      <w:r>
        <w:t xml:space="preserve">ení výplní  </w:t>
      </w:r>
      <w:r>
        <w:tab/>
      </w:r>
      <w:r>
        <w:tab/>
      </w:r>
      <w:r>
        <w:tab/>
        <w:t>5. 6.  –  25. 8. 2017</w:t>
      </w:r>
    </w:p>
    <w:p w:rsidR="00A7744A" w:rsidRDefault="00F30AF1">
      <w:pPr>
        <w:jc w:val="both"/>
      </w:pPr>
      <w:r>
        <w:t xml:space="preserve">9 – Ostatní konstrukce a práce, bourání           </w:t>
      </w:r>
      <w:r>
        <w:tab/>
      </w:r>
      <w:r>
        <w:tab/>
      </w:r>
      <w:r>
        <w:tab/>
        <w:t>5. 6.  –  25. 8. 2017</w:t>
      </w:r>
    </w:p>
    <w:p w:rsidR="00A7744A" w:rsidRDefault="00F30AF1">
      <w:pPr>
        <w:jc w:val="both"/>
      </w:pPr>
      <w:r>
        <w:t xml:space="preserve">997 – Přesun sutě      </w:t>
      </w:r>
      <w:r>
        <w:tab/>
      </w:r>
      <w:r>
        <w:tab/>
      </w:r>
      <w:r>
        <w:tab/>
      </w:r>
      <w:r>
        <w:tab/>
      </w:r>
      <w:r>
        <w:tab/>
      </w:r>
      <w:r>
        <w:tab/>
        <w:t>5. 6.  –  25. 8. 2017</w:t>
      </w:r>
    </w:p>
    <w:p w:rsidR="00A7744A" w:rsidRDefault="00A7744A">
      <w:pPr>
        <w:jc w:val="both"/>
      </w:pPr>
    </w:p>
    <w:p w:rsidR="00A7744A" w:rsidRDefault="00F30AF1">
      <w:pPr>
        <w:jc w:val="both"/>
      </w:pPr>
      <w:r>
        <w:t>PSV – Práce a dodávky PSV</w:t>
      </w:r>
    </w:p>
    <w:p w:rsidR="00A7744A" w:rsidRDefault="00F30AF1">
      <w:pPr>
        <w:jc w:val="both"/>
      </w:pPr>
      <w:r>
        <w:t xml:space="preserve">740 – Elektromontáže – zkoušky a revize  </w:t>
      </w:r>
      <w:r>
        <w:tab/>
      </w:r>
      <w:r>
        <w:tab/>
      </w:r>
      <w:r>
        <w:tab/>
        <w:t>10. 8.  –  25. 8. 2017</w:t>
      </w:r>
    </w:p>
    <w:p w:rsidR="00A7744A" w:rsidRDefault="00F30AF1">
      <w:pPr>
        <w:jc w:val="both"/>
      </w:pPr>
      <w:r>
        <w:t xml:space="preserve">742 – Elektromontáže – rozvodný systém  </w:t>
      </w:r>
      <w:r>
        <w:tab/>
      </w:r>
      <w:r>
        <w:tab/>
      </w:r>
      <w:r>
        <w:tab/>
        <w:t>5. 6.  –  25. 8. 2017</w:t>
      </w:r>
    </w:p>
    <w:p w:rsidR="00A7744A" w:rsidRDefault="00F30AF1">
      <w:pPr>
        <w:jc w:val="both"/>
      </w:pPr>
      <w:r>
        <w:t>743 – Elektromontáže – hrubá montáž</w:t>
      </w:r>
      <w:r>
        <w:tab/>
      </w:r>
      <w:r>
        <w:tab/>
      </w:r>
      <w:r>
        <w:tab/>
      </w:r>
      <w:r>
        <w:tab/>
        <w:t>5. 6.  –  25. 8. 2017</w:t>
      </w:r>
    </w:p>
    <w:p w:rsidR="00A7744A" w:rsidRDefault="00F30AF1">
      <w:pPr>
        <w:jc w:val="both"/>
      </w:pPr>
      <w:r>
        <w:t xml:space="preserve">744 – Elektromontáže – rozvody vodičů měděných </w:t>
      </w:r>
      <w:r>
        <w:tab/>
      </w:r>
      <w:r>
        <w:tab/>
        <w:t>5. 6.  –  25. 8. 2017</w:t>
      </w:r>
    </w:p>
    <w:p w:rsidR="00A7744A" w:rsidRDefault="00F30AF1">
      <w:pPr>
        <w:jc w:val="both"/>
      </w:pPr>
      <w:r>
        <w:t>746 – Elektromontáže – soubory pro vodiče</w:t>
      </w:r>
      <w:r>
        <w:tab/>
      </w:r>
      <w:r>
        <w:tab/>
      </w:r>
      <w:r>
        <w:tab/>
        <w:t xml:space="preserve">5. 6.  –  25. </w:t>
      </w:r>
      <w:r>
        <w:t>8. 2017</w:t>
      </w:r>
    </w:p>
    <w:p w:rsidR="00A7744A" w:rsidRDefault="00F30AF1">
      <w:pPr>
        <w:jc w:val="both"/>
      </w:pPr>
      <w:r>
        <w:t>747 – Elektromontáže – kompletace rozvodů</w:t>
      </w:r>
      <w:r>
        <w:tab/>
      </w:r>
      <w:r>
        <w:tab/>
      </w:r>
      <w:r>
        <w:tab/>
        <w:t>5. 6.  –  25. 8. 2017</w:t>
      </w:r>
    </w:p>
    <w:p w:rsidR="00A7744A" w:rsidRDefault="00A7744A">
      <w:pPr>
        <w:jc w:val="both"/>
      </w:pPr>
    </w:p>
    <w:p w:rsidR="00A7744A" w:rsidRDefault="00A7744A">
      <w:pPr>
        <w:jc w:val="both"/>
      </w:pPr>
    </w:p>
    <w:p w:rsidR="00A7744A" w:rsidRDefault="00F30AF1">
      <w:pPr>
        <w:jc w:val="both"/>
        <w:rPr>
          <w:b/>
        </w:rPr>
      </w:pPr>
      <w:r>
        <w:rPr>
          <w:b/>
        </w:rPr>
        <w:t>Objekt 20150826n – Elektroinstalace byt</w:t>
      </w:r>
    </w:p>
    <w:p w:rsidR="00A7744A" w:rsidRDefault="00F30AF1">
      <w:pPr>
        <w:jc w:val="both"/>
      </w:pPr>
      <w:r>
        <w:t>HSV – Práce a dodávky HSV</w:t>
      </w:r>
    </w:p>
    <w:p w:rsidR="00A7744A" w:rsidRDefault="00F30AF1">
      <w:pPr>
        <w:jc w:val="both"/>
      </w:pPr>
      <w:r>
        <w:t xml:space="preserve">6 – Úpravy povrchů, podlahy a osazení výplní  </w:t>
      </w:r>
      <w:r>
        <w:tab/>
      </w:r>
      <w:r>
        <w:tab/>
      </w:r>
      <w:r>
        <w:tab/>
        <w:t>5. 6.  –  25. 8. 2017</w:t>
      </w:r>
    </w:p>
    <w:p w:rsidR="00A7744A" w:rsidRDefault="00F30AF1">
      <w:pPr>
        <w:jc w:val="both"/>
      </w:pPr>
      <w:r>
        <w:t xml:space="preserve">9 – Ostatní konstrukce a práce, bourání  </w:t>
      </w:r>
      <w:r>
        <w:tab/>
      </w:r>
      <w:r>
        <w:tab/>
      </w:r>
      <w:r>
        <w:tab/>
        <w:t>5. 6.  –  25. 8. 2017</w:t>
      </w:r>
    </w:p>
    <w:p w:rsidR="00A7744A" w:rsidRDefault="00F30AF1">
      <w:pPr>
        <w:jc w:val="both"/>
      </w:pPr>
      <w:r>
        <w:t xml:space="preserve">997 – Přesun sutě  </w:t>
      </w:r>
      <w:r>
        <w:tab/>
      </w:r>
      <w:r>
        <w:tab/>
      </w:r>
      <w:r>
        <w:tab/>
      </w:r>
      <w:r>
        <w:tab/>
      </w:r>
      <w:r>
        <w:tab/>
      </w:r>
      <w:r>
        <w:tab/>
        <w:t>5. 6.  –  25. 8. 2017</w:t>
      </w:r>
    </w:p>
    <w:p w:rsidR="00A7744A" w:rsidRDefault="00A7744A">
      <w:pPr>
        <w:jc w:val="both"/>
      </w:pPr>
    </w:p>
    <w:p w:rsidR="00A7744A" w:rsidRDefault="00F30AF1">
      <w:pPr>
        <w:jc w:val="both"/>
      </w:pPr>
      <w:r>
        <w:t>PSV – Práce a dodávky PSV</w:t>
      </w:r>
    </w:p>
    <w:p w:rsidR="00A7744A" w:rsidRDefault="00F30AF1">
      <w:pPr>
        <w:jc w:val="both"/>
      </w:pPr>
      <w:r>
        <w:lastRenderedPageBreak/>
        <w:t xml:space="preserve">740 – Elektromontáže – zkoušky a revize  </w:t>
      </w:r>
      <w:r>
        <w:tab/>
      </w:r>
      <w:r>
        <w:tab/>
      </w:r>
      <w:r>
        <w:tab/>
        <w:t>10. 8.  –  25. 8. 2017</w:t>
      </w:r>
    </w:p>
    <w:p w:rsidR="00A7744A" w:rsidRDefault="00F30AF1">
      <w:pPr>
        <w:jc w:val="both"/>
      </w:pPr>
      <w:r>
        <w:t xml:space="preserve">742 – Elektromontáže – rozvodný systém </w:t>
      </w:r>
      <w:r>
        <w:tab/>
      </w:r>
      <w:r>
        <w:tab/>
      </w:r>
      <w:r>
        <w:tab/>
        <w:t xml:space="preserve"> 5. 6.  –  25. 8. 2017</w:t>
      </w:r>
    </w:p>
    <w:p w:rsidR="00A7744A" w:rsidRDefault="00F30AF1">
      <w:pPr>
        <w:jc w:val="both"/>
      </w:pPr>
      <w:r>
        <w:t>743 – Elektromontáže – hrub</w:t>
      </w:r>
      <w:r>
        <w:t xml:space="preserve">á montáž  </w:t>
      </w:r>
      <w:r>
        <w:tab/>
      </w:r>
      <w:r>
        <w:tab/>
      </w:r>
      <w:r>
        <w:tab/>
      </w:r>
      <w:r>
        <w:tab/>
        <w:t>5. 6.  –  25. 8. 2017</w:t>
      </w:r>
    </w:p>
    <w:p w:rsidR="00A7744A" w:rsidRDefault="00F30AF1">
      <w:pPr>
        <w:jc w:val="both"/>
      </w:pPr>
      <w:r>
        <w:t>744 – Elektromontáže – rozvody vodičů měděných</w:t>
      </w:r>
      <w:r>
        <w:tab/>
      </w:r>
      <w:r>
        <w:tab/>
        <w:t>5. 6.  –  25. 8. 2017</w:t>
      </w:r>
    </w:p>
    <w:p w:rsidR="00A7744A" w:rsidRDefault="00F30AF1">
      <w:pPr>
        <w:jc w:val="both"/>
      </w:pPr>
      <w:r>
        <w:t>746 – Elektromontáže – soubory pro vodiče</w:t>
      </w:r>
      <w:r>
        <w:tab/>
      </w:r>
      <w:r>
        <w:tab/>
      </w:r>
      <w:r>
        <w:tab/>
        <w:t>5. 6.  –  25. 8. 2017</w:t>
      </w:r>
    </w:p>
    <w:p w:rsidR="00A7744A" w:rsidRDefault="00F30AF1">
      <w:pPr>
        <w:jc w:val="both"/>
      </w:pPr>
      <w:r>
        <w:t>747 – Elektromontáže – kompletace rozvodů</w:t>
      </w:r>
      <w:r>
        <w:tab/>
      </w:r>
      <w:r>
        <w:tab/>
      </w:r>
      <w:r>
        <w:tab/>
        <w:t>5. 6.  –  25. 8. 2017</w:t>
      </w:r>
    </w:p>
    <w:p w:rsidR="00A7744A" w:rsidRDefault="00A7744A">
      <w:pPr>
        <w:jc w:val="both"/>
      </w:pPr>
    </w:p>
    <w:p w:rsidR="00A7744A" w:rsidRDefault="00F30AF1">
      <w:pPr>
        <w:jc w:val="both"/>
        <w:rPr>
          <w:b/>
        </w:rPr>
      </w:pPr>
      <w:r>
        <w:rPr>
          <w:b/>
        </w:rPr>
        <w:t xml:space="preserve">Objekt 20150826o </w:t>
      </w:r>
      <w:r>
        <w:rPr>
          <w:b/>
        </w:rPr>
        <w:t>– VRN</w:t>
      </w:r>
    </w:p>
    <w:p w:rsidR="00A7744A" w:rsidRDefault="00F30AF1">
      <w:pPr>
        <w:jc w:val="both"/>
      </w:pPr>
      <w:r>
        <w:t>VRN – Vedlejší rozpočtové náklady</w:t>
      </w:r>
    </w:p>
    <w:p w:rsidR="00A7744A" w:rsidRDefault="00F30AF1">
      <w:pPr>
        <w:jc w:val="both"/>
      </w:pPr>
      <w:r>
        <w:t>0 – Vedlejší rozpočtové náklady</w:t>
      </w:r>
    </w:p>
    <w:p w:rsidR="00A7744A" w:rsidRDefault="00F30AF1">
      <w:pPr>
        <w:jc w:val="both"/>
      </w:pPr>
      <w:r>
        <w:t>VRN1 – Průzkumné, geodetické a projektové práce</w:t>
      </w:r>
    </w:p>
    <w:p w:rsidR="00A7744A" w:rsidRDefault="00F30AF1">
      <w:pPr>
        <w:jc w:val="both"/>
      </w:pPr>
      <w:r>
        <w:t>VRN4 – Inženýrská činnost</w:t>
      </w:r>
    </w:p>
    <w:p w:rsidR="00A7744A" w:rsidRDefault="00F30AF1">
      <w:pPr>
        <w:jc w:val="both"/>
      </w:pPr>
      <w:r>
        <w:t>VRN9 – Ostatní náklady</w:t>
      </w:r>
    </w:p>
    <w:p w:rsidR="00A7744A" w:rsidRDefault="00F30AF1">
      <w:pPr>
        <w:jc w:val="both"/>
      </w:pPr>
      <w:r>
        <w:t xml:space="preserve">ROZDĚLENO DO CELÉ ETAPY STAVBY PRŮBĚŽNĚ  </w:t>
      </w:r>
      <w:r>
        <w:tab/>
      </w:r>
      <w:r>
        <w:tab/>
        <w:t xml:space="preserve"> 5. 6.  –  25. 11. 2017</w:t>
      </w:r>
    </w:p>
    <w:p w:rsidR="00A7744A" w:rsidRDefault="00A7744A">
      <w:pPr>
        <w:jc w:val="both"/>
      </w:pPr>
    </w:p>
    <w:p w:rsidR="00A7744A" w:rsidRDefault="00F30AF1">
      <w:pPr>
        <w:jc w:val="both"/>
        <w:rPr>
          <w:b/>
        </w:rPr>
      </w:pPr>
      <w:r>
        <w:rPr>
          <w:b/>
        </w:rPr>
        <w:t xml:space="preserve">Objekt 20150826p – </w:t>
      </w:r>
      <w:r>
        <w:rPr>
          <w:b/>
        </w:rPr>
        <w:t xml:space="preserve">PS01 vnitřní vybavení </w:t>
      </w:r>
    </w:p>
    <w:p w:rsidR="00A7744A" w:rsidRDefault="00F30AF1">
      <w:pPr>
        <w:jc w:val="both"/>
      </w:pPr>
      <w:r>
        <w:t>PSV – Práce a dodávky PSV</w:t>
      </w:r>
    </w:p>
    <w:p w:rsidR="00A7744A" w:rsidRDefault="00F30AF1">
      <w:pPr>
        <w:jc w:val="both"/>
      </w:pPr>
      <w:r>
        <w:t xml:space="preserve">766 – Konstrukce truhlářské </w:t>
      </w:r>
      <w:r>
        <w:tab/>
      </w:r>
      <w:r>
        <w:tab/>
      </w:r>
      <w:r>
        <w:tab/>
      </w:r>
      <w:r>
        <w:tab/>
      </w:r>
      <w:r>
        <w:tab/>
        <w:t>1. 8.  –  25. 8. 2017</w:t>
      </w:r>
    </w:p>
    <w:p w:rsidR="00A7744A" w:rsidRDefault="00F30AF1">
      <w:pPr>
        <w:jc w:val="both"/>
      </w:pPr>
      <w:r>
        <w:t xml:space="preserve">767 – Konstrukce zámečnické </w:t>
      </w:r>
      <w:r>
        <w:tab/>
      </w:r>
      <w:r>
        <w:tab/>
      </w:r>
      <w:r>
        <w:tab/>
      </w:r>
      <w:r>
        <w:tab/>
      </w:r>
      <w:r>
        <w:tab/>
        <w:t>1. 8.  –  25. 8. 2017</w:t>
      </w:r>
    </w:p>
    <w:p w:rsidR="00A7744A" w:rsidRDefault="00A7744A">
      <w:pPr>
        <w:jc w:val="both"/>
      </w:pPr>
    </w:p>
    <w:p w:rsidR="00A7744A" w:rsidRDefault="00F30AF1">
      <w:pPr>
        <w:jc w:val="both"/>
        <w:rPr>
          <w:b/>
        </w:rPr>
      </w:pPr>
      <w:r>
        <w:rPr>
          <w:b/>
        </w:rPr>
        <w:t>Objekt 20150826g – PS02 vnější mobiliář</w:t>
      </w:r>
    </w:p>
    <w:p w:rsidR="00A7744A" w:rsidRDefault="00F30AF1">
      <w:pPr>
        <w:jc w:val="both"/>
      </w:pPr>
      <w:r>
        <w:t>HSV – Práce a dodávky HSV</w:t>
      </w:r>
    </w:p>
    <w:p w:rsidR="00A7744A" w:rsidRDefault="00F30AF1">
      <w:pPr>
        <w:jc w:val="both"/>
      </w:pPr>
      <w:r>
        <w:t>9 – Ostatní konstrukce a práce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>5. 6.  –  25. 11. 2017</w:t>
      </w:r>
    </w:p>
    <w:p w:rsidR="00A7744A" w:rsidRDefault="00A7744A">
      <w:pPr>
        <w:jc w:val="both"/>
        <w:rPr>
          <w:b/>
        </w:rPr>
      </w:pPr>
    </w:p>
    <w:p w:rsidR="00A7744A" w:rsidRDefault="00A7744A">
      <w:pPr>
        <w:suppressAutoHyphens w:val="0"/>
        <w:rPr>
          <w:b/>
        </w:rPr>
      </w:pPr>
    </w:p>
    <w:sectPr w:rsidR="00A7744A">
      <w:footerReference w:type="default" r:id="rId6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30AF1">
      <w:pPr>
        <w:spacing w:after="0" w:line="240" w:lineRule="auto"/>
      </w:pPr>
      <w:r>
        <w:separator/>
      </w:r>
    </w:p>
  </w:endnote>
  <w:endnote w:type="continuationSeparator" w:id="0">
    <w:p w:rsidR="00000000" w:rsidRDefault="00F30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BFF" w:rsidRDefault="00F30AF1">
    <w:pPr>
      <w:pStyle w:val="Zpat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3</w:t>
    </w:r>
    <w:r>
      <w:fldChar w:fldCharType="end"/>
    </w:r>
  </w:p>
  <w:p w:rsidR="001B0BFF" w:rsidRDefault="00F30AF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30AF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F30A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A7744A"/>
    <w:rsid w:val="00A7744A"/>
    <w:rsid w:val="00F30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A56BFD-B001-4D10-B093-A83EF6D25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pPr>
      <w:ind w:left="720"/>
    </w:pPr>
  </w:style>
  <w:style w:type="paragraph" w:styleId="Zhlav">
    <w:name w:val="header"/>
    <w:basedOn w:val="Normln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</w:style>
  <w:style w:type="paragraph" w:styleId="Zpat">
    <w:name w:val="footer"/>
    <w:basedOn w:val="Normln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Textbubliny">
    <w:name w:val="Balloon Text"/>
    <w:basedOn w:val="Normln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1328</Words>
  <Characters>7837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Zdeněk Černošek</dc:creator>
  <dc:description/>
  <cp:lastModifiedBy>Zdeněk Černošek</cp:lastModifiedBy>
  <cp:revision>2</cp:revision>
  <cp:lastPrinted>2016-07-20T09:16:00Z</cp:lastPrinted>
  <dcterms:created xsi:type="dcterms:W3CDTF">2016-09-22T07:56:00Z</dcterms:created>
  <dcterms:modified xsi:type="dcterms:W3CDTF">2016-09-22T07:56:00Z</dcterms:modified>
</cp:coreProperties>
</file>